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111" w:rsidRDefault="001A6A9A" w:rsidP="00421111">
      <w:pPr>
        <w:jc w:val="right"/>
      </w:pPr>
      <w:r>
        <w:t>01.06.</w:t>
      </w:r>
      <w:r w:rsidR="00421111">
        <w:t xml:space="preserve"> 202</w:t>
      </w:r>
      <w:r>
        <w:t>3</w:t>
      </w:r>
    </w:p>
    <w:p w:rsidR="00421111" w:rsidRDefault="00421111" w:rsidP="007155B1">
      <w:pPr>
        <w:tabs>
          <w:tab w:val="left" w:pos="6080"/>
        </w:tabs>
      </w:pPr>
      <w:r>
        <w:t xml:space="preserve">Dear Parent/Carer, </w:t>
      </w:r>
    </w:p>
    <w:p w:rsidR="00421111" w:rsidRDefault="001A6A9A" w:rsidP="007155B1">
      <w:pPr>
        <w:tabs>
          <w:tab w:val="left" w:pos="6080"/>
        </w:tabs>
      </w:pPr>
      <w:r>
        <w:t>Next half term, T</w:t>
      </w:r>
      <w:r w:rsidR="00421111">
        <w:t xml:space="preserve">he </w:t>
      </w:r>
      <w:r>
        <w:t>Obama</w:t>
      </w:r>
      <w:r w:rsidR="00E722CE">
        <w:t xml:space="preserve">’s </w:t>
      </w:r>
      <w:r>
        <w:t>will be</w:t>
      </w:r>
      <w:r w:rsidR="00E722CE">
        <w:t xml:space="preserve"> </w:t>
      </w:r>
      <w:r w:rsidR="00421111">
        <w:t>looking at ‘</w:t>
      </w:r>
      <w:r w:rsidR="00E722CE">
        <w:t>Growing Up’</w:t>
      </w:r>
      <w:r w:rsidR="00421111">
        <w:t xml:space="preserve"> (including Relationships and Sex Education’) in </w:t>
      </w:r>
      <w:r w:rsidR="00C81B76">
        <w:t>PS</w:t>
      </w:r>
      <w:r w:rsidR="00421111">
        <w:t xml:space="preserve">HE lessons in school. The lessons </w:t>
      </w:r>
      <w:r>
        <w:t>will</w:t>
      </w:r>
      <w:r w:rsidR="00421111">
        <w:t xml:space="preserve"> focus on different </w:t>
      </w:r>
      <w:r w:rsidR="00E722CE">
        <w:t xml:space="preserve">emotions and feelings and how to cope with the responsibilities that come as they grow up. </w:t>
      </w:r>
      <w:r w:rsidR="00421111">
        <w:t xml:space="preserve"> </w:t>
      </w:r>
    </w:p>
    <w:p w:rsidR="00E722CE" w:rsidRDefault="001A6A9A" w:rsidP="007155B1">
      <w:pPr>
        <w:tabs>
          <w:tab w:val="left" w:pos="6080"/>
        </w:tabs>
      </w:pPr>
      <w:r>
        <w:t>W</w:t>
      </w:r>
      <w:r w:rsidR="00E722CE">
        <w:t>e will</w:t>
      </w:r>
      <w:r w:rsidR="00C94EB8">
        <w:t xml:space="preserve"> be</w:t>
      </w:r>
      <w:r w:rsidR="00E722CE">
        <w:t xml:space="preserve"> talking to the children specifically about puberty, relationships and sex education. This will be done sensitively but your child may have questions afterwards. </w:t>
      </w:r>
      <w:r>
        <w:t xml:space="preserve">There are a number of books around growing up and changes to our bodies in the classroom for the children to look through but the lessons will go into more detail and will give the children the opportunity to discuss these changes. </w:t>
      </w:r>
    </w:p>
    <w:p w:rsidR="00421111" w:rsidRDefault="00421111" w:rsidP="007155B1">
      <w:pPr>
        <w:tabs>
          <w:tab w:val="left" w:pos="6080"/>
        </w:tabs>
      </w:pPr>
      <w:r>
        <w:t xml:space="preserve">Why do we teach Relationships and Sex Education (RSE)? Children can start to go through puberty from the age of 8 and the physical and emotional changes that take place can be very confusing, and even frightening, if they do not accurately understand what to expect. </w:t>
      </w:r>
    </w:p>
    <w:p w:rsidR="00421111" w:rsidRDefault="00421111" w:rsidP="007155B1">
      <w:pPr>
        <w:tabs>
          <w:tab w:val="left" w:pos="6080"/>
        </w:tabs>
      </w:pPr>
      <w:r>
        <w:t>Children need help to make</w:t>
      </w:r>
      <w:r w:rsidR="001A6A9A">
        <w:t xml:space="preserve"> sense of the messages they</w:t>
      </w:r>
      <w:r>
        <w:t xml:space="preserve"> may</w:t>
      </w:r>
      <w:r w:rsidR="001A6A9A">
        <w:t xml:space="preserve"> have</w:t>
      </w:r>
      <w:r>
        <w:t xml:space="preserve"> picked up (including from the media) about our bodies, puberty and how a variety of relationships work (e.g. with friends, parents and carers, family members, romantic and sexual relationships). Being aware of and being able to talk about their body, relationships and feelings is vital for children to stay safe and seek help if they feel at risk or are being harmed. </w:t>
      </w:r>
    </w:p>
    <w:p w:rsidR="00421111" w:rsidRDefault="00421111" w:rsidP="007155B1">
      <w:pPr>
        <w:tabs>
          <w:tab w:val="left" w:pos="6080"/>
        </w:tabs>
      </w:pPr>
      <w:r>
        <w:t xml:space="preserve">Relationships and Sex Education (RSE) is important to help and support children through their physical, emotional and moral development. It helps children grow up able to enjoy the positive benefits of loving, rewarding and responsible relationships. It makes sure they are informed and comfortable with their bodies; that they understand the changes during puberty; that they are healthy and are physically and emotionally safe. </w:t>
      </w:r>
    </w:p>
    <w:p w:rsidR="00421111" w:rsidRPr="00CF7F45" w:rsidRDefault="00421111" w:rsidP="007155B1">
      <w:pPr>
        <w:tabs>
          <w:tab w:val="left" w:pos="6080"/>
        </w:tabs>
        <w:rPr>
          <w:u w:val="single"/>
        </w:rPr>
      </w:pPr>
      <w:r w:rsidRPr="00CF7F45">
        <w:rPr>
          <w:u w:val="single"/>
        </w:rPr>
        <w:t xml:space="preserve">How is RSE taught at Rowsley CofE Primary? </w:t>
      </w:r>
    </w:p>
    <w:p w:rsidR="00421111" w:rsidRDefault="00421111" w:rsidP="007155B1">
      <w:pPr>
        <w:tabs>
          <w:tab w:val="left" w:pos="6080"/>
        </w:tabs>
      </w:pPr>
      <w:r>
        <w:t xml:space="preserve">RSE teaching at Rowsley is set in the context of clear values, most importantly the value of loving and stable relationships (including marriage). It teaches children to develop values, attitudes, personal and social skills, and increase their knowledge and understanding to make informed decisions and choices when they are adults. RSE teaching at Rowsley recognises and acknowledges the diversity of people, faiths, cultural backgrounds, family structures and relationships. It promotes awareness and understanding of the wide range of practices and beliefs relating to sex and relationships within our society without promoting any particular practice or belief as right or wrong. </w:t>
      </w:r>
      <w:r w:rsidRPr="00CF7F45">
        <w:rPr>
          <w:u w:val="single"/>
        </w:rPr>
        <w:t>What will be taught in RSE and how will it be taught?</w:t>
      </w:r>
      <w:r>
        <w:t xml:space="preserve"> </w:t>
      </w:r>
    </w:p>
    <w:p w:rsidR="00DC782F" w:rsidRDefault="00421111" w:rsidP="007155B1">
      <w:pPr>
        <w:tabs>
          <w:tab w:val="left" w:pos="6080"/>
        </w:tabs>
      </w:pPr>
      <w:r>
        <w:t xml:space="preserve">As teachers, we have a clear plan of what we are teaching and we follow the Derbyshire agreed PSHE Syllabus: PSHE Matters. </w:t>
      </w:r>
      <w:r w:rsidR="00DC782F">
        <w:t>We</w:t>
      </w:r>
      <w:r>
        <w:t xml:space="preserve"> use biological language to name and describe body parts and the children will be expected to do the same. Clear ground rules are set so that children understand that personal comments or questions, from teachers or children, are not an appropriate part of the lesson. Children will be encouraged to ask questions and </w:t>
      </w:r>
      <w:r w:rsidR="00DC782F">
        <w:t>we</w:t>
      </w:r>
      <w:r>
        <w:t xml:space="preserve"> have clear guidance on how to handle children’s questions accurately whilst also being sensitive to the range of knowledge, beliefs and attitudes in the class: </w:t>
      </w:r>
    </w:p>
    <w:p w:rsidR="00DC782F" w:rsidRDefault="00421111" w:rsidP="007155B1">
      <w:pPr>
        <w:tabs>
          <w:tab w:val="left" w:pos="6080"/>
        </w:tabs>
      </w:pPr>
      <w:r>
        <w:t>1. Questions which are about the objective and content of the lesson and are generally age appropriate will be answered for the whole class.</w:t>
      </w:r>
    </w:p>
    <w:p w:rsidR="00DC782F" w:rsidRDefault="00421111" w:rsidP="007155B1">
      <w:pPr>
        <w:tabs>
          <w:tab w:val="left" w:pos="6080"/>
        </w:tabs>
      </w:pPr>
      <w:r>
        <w:t xml:space="preserve">2. Questions which ask for more detail than the whole class needs or which are not about the lesson focus will be answered later, one to one and away from the other children. </w:t>
      </w:r>
    </w:p>
    <w:p w:rsidR="00DC782F" w:rsidRDefault="00421111" w:rsidP="007155B1">
      <w:pPr>
        <w:tabs>
          <w:tab w:val="left" w:pos="6080"/>
        </w:tabs>
      </w:pPr>
      <w:r>
        <w:t>3. Questions which require a great deal of detail or are much more advanced than the lesson focus will be referred back to you as parent/carer so that you can judge how much and what you want your child to know at this stage.</w:t>
      </w:r>
    </w:p>
    <w:p w:rsidR="00CF7F45" w:rsidRDefault="00421111" w:rsidP="007155B1">
      <w:pPr>
        <w:tabs>
          <w:tab w:val="left" w:pos="6080"/>
        </w:tabs>
      </w:pPr>
      <w:r>
        <w:t xml:space="preserve">A range of cartoons, diagrams, stories and videos will be used at an age-appropriate level. </w:t>
      </w:r>
    </w:p>
    <w:p w:rsidR="00CF7F45" w:rsidRPr="00CF7F45" w:rsidRDefault="00421111" w:rsidP="007155B1">
      <w:pPr>
        <w:tabs>
          <w:tab w:val="left" w:pos="6080"/>
        </w:tabs>
        <w:rPr>
          <w:u w:val="single"/>
        </w:rPr>
      </w:pPr>
      <w:r w:rsidRPr="00CF7F45">
        <w:rPr>
          <w:u w:val="single"/>
        </w:rPr>
        <w:t xml:space="preserve">The role of Parents and Carers in teaching children about Sex and Relationships </w:t>
      </w:r>
    </w:p>
    <w:p w:rsidR="00CF7F45" w:rsidRDefault="00421111" w:rsidP="007155B1">
      <w:pPr>
        <w:tabs>
          <w:tab w:val="left" w:pos="6080"/>
        </w:tabs>
      </w:pPr>
      <w:r>
        <w:t>Parents and carers are the key people in educating their children about relationships and sex. Often, children want their parents/carers to be the first people who talk to them about relationships and sex.</w:t>
      </w:r>
      <w:r w:rsidR="001A6A9A">
        <w:t xml:space="preserve"> As p</w:t>
      </w:r>
      <w:r>
        <w:t>arents and carers</w:t>
      </w:r>
      <w:r w:rsidR="001A6A9A">
        <w:t>, you</w:t>
      </w:r>
      <w:r>
        <w:t xml:space="preserve"> have a unique emotional relationship with </w:t>
      </w:r>
      <w:r w:rsidR="001A6A9A">
        <w:t>your</w:t>
      </w:r>
      <w:r>
        <w:t xml:space="preserve"> child and knowledge of their maturity and </w:t>
      </w:r>
      <w:r w:rsidR="001A6A9A">
        <w:t>you</w:t>
      </w:r>
      <w:r>
        <w:t xml:space="preserve"> can </w:t>
      </w:r>
      <w:r w:rsidR="001A6A9A">
        <w:t>respond to their questions</w:t>
      </w:r>
      <w:r>
        <w:t xml:space="preserve"> more spontaneously as they arise. The teaching offered by school should complement and support t</w:t>
      </w:r>
      <w:r w:rsidR="00C94EB8">
        <w:t>he teaching you provide at home</w:t>
      </w:r>
      <w:r w:rsidR="005F0DF9">
        <w:t xml:space="preserve">. </w:t>
      </w:r>
    </w:p>
    <w:p w:rsidR="00CF7F45" w:rsidRDefault="00421111" w:rsidP="007155B1">
      <w:pPr>
        <w:tabs>
          <w:tab w:val="left" w:pos="6080"/>
        </w:tabs>
      </w:pPr>
      <w:r>
        <w:t xml:space="preserve"> The following books may be useful to you for further guidance and advice:</w:t>
      </w:r>
    </w:p>
    <w:p w:rsidR="00CF7F45" w:rsidRDefault="00421111" w:rsidP="007155B1">
      <w:pPr>
        <w:tabs>
          <w:tab w:val="left" w:pos="6080"/>
        </w:tabs>
      </w:pPr>
      <w:r>
        <w:t xml:space="preserve">‘Sex ed. – How to talk to your kids about sex’ by Dr Laura Berman </w:t>
      </w:r>
    </w:p>
    <w:p w:rsidR="00CF7F45" w:rsidRDefault="00421111" w:rsidP="007155B1">
      <w:pPr>
        <w:tabs>
          <w:tab w:val="left" w:pos="6080"/>
        </w:tabs>
      </w:pPr>
      <w:r>
        <w:t xml:space="preserve">‘Let’s talk about Sex’ by </w:t>
      </w:r>
      <w:proofErr w:type="spellStart"/>
      <w:r>
        <w:t>Robie</w:t>
      </w:r>
      <w:proofErr w:type="spellEnd"/>
      <w:r>
        <w:t xml:space="preserve"> H Harris &amp; Michael </w:t>
      </w:r>
      <w:proofErr w:type="spellStart"/>
      <w:r>
        <w:t>Emberley</w:t>
      </w:r>
      <w:proofErr w:type="spellEnd"/>
      <w:r>
        <w:t xml:space="preserve"> </w:t>
      </w:r>
    </w:p>
    <w:p w:rsidR="00CF7F45" w:rsidRDefault="00421111" w:rsidP="007155B1">
      <w:pPr>
        <w:tabs>
          <w:tab w:val="left" w:pos="6080"/>
        </w:tabs>
      </w:pPr>
      <w:r>
        <w:t xml:space="preserve">‘Great Answers to Difficult questions about Sex’ by Linda Goldman </w:t>
      </w:r>
    </w:p>
    <w:p w:rsidR="00CF7F45" w:rsidRPr="00CF7F45" w:rsidRDefault="00421111" w:rsidP="007155B1">
      <w:pPr>
        <w:tabs>
          <w:tab w:val="left" w:pos="6080"/>
        </w:tabs>
        <w:rPr>
          <w:u w:val="single"/>
        </w:rPr>
      </w:pPr>
      <w:r w:rsidRPr="00CF7F45">
        <w:rPr>
          <w:u w:val="single"/>
        </w:rPr>
        <w:t xml:space="preserve">Right to withdraw from RSE lessons </w:t>
      </w:r>
    </w:p>
    <w:p w:rsidR="00CF7F45" w:rsidRDefault="00421111" w:rsidP="007155B1">
      <w:pPr>
        <w:tabs>
          <w:tab w:val="left" w:pos="6080"/>
        </w:tabs>
      </w:pPr>
      <w:r>
        <w:t xml:space="preserve">Section 405 of the Education Act 1996 provides the right of parental withdrawal from all or part of RSE provided at school except for those parts included in the National Curriculum (i.e. biological aspects of human growth and reproduction taught in science). Parents/carers are not able to withdraw pupils from RSE that arises incidentally as </w:t>
      </w:r>
      <w:r>
        <w:lastRenderedPageBreak/>
        <w:t xml:space="preserve">part of any curriculum area, provided that such discussion is relatively limited. Hence, children who are withdrawn from RSE lessons will still receive biological information but it will not be taught in the context of relationships. If you are considering withdrawing your child from part or all of the RSE lessons please discuss this with </w:t>
      </w:r>
      <w:r w:rsidR="00E722CE">
        <w:t>myself</w:t>
      </w:r>
      <w:r>
        <w:t>, either in person</w:t>
      </w:r>
      <w:r w:rsidR="001A6A9A">
        <w:t xml:space="preserve"> or by email</w:t>
      </w:r>
      <w:r>
        <w:t xml:space="preserve">. </w:t>
      </w:r>
    </w:p>
    <w:p w:rsidR="00CF7F45" w:rsidRDefault="00421111" w:rsidP="007155B1">
      <w:pPr>
        <w:tabs>
          <w:tab w:val="left" w:pos="6080"/>
        </w:tabs>
      </w:pPr>
      <w:r w:rsidRPr="00CF7F45">
        <w:rPr>
          <w:u w:val="single"/>
        </w:rPr>
        <w:t>More information</w:t>
      </w:r>
      <w:r>
        <w:t xml:space="preserve"> </w:t>
      </w:r>
    </w:p>
    <w:p w:rsidR="00C81B76" w:rsidRDefault="00421111" w:rsidP="007155B1">
      <w:pPr>
        <w:tabs>
          <w:tab w:val="left" w:pos="6080"/>
        </w:tabs>
      </w:pPr>
      <w:r>
        <w:t xml:space="preserve">If you need more information or have any questions, please speak to </w:t>
      </w:r>
      <w:r w:rsidR="00E722CE">
        <w:t>myself</w:t>
      </w:r>
      <w:r>
        <w:t xml:space="preserve"> </w:t>
      </w:r>
      <w:r w:rsidR="00E722CE">
        <w:t xml:space="preserve">or Mrs </w:t>
      </w:r>
      <w:proofErr w:type="spellStart"/>
      <w:r w:rsidR="00E722CE">
        <w:t>Wyer</w:t>
      </w:r>
      <w:proofErr w:type="spellEnd"/>
      <w:r>
        <w:t xml:space="preserve">. Copies of the school RSE Policy </w:t>
      </w:r>
      <w:r w:rsidR="00C81B76">
        <w:t xml:space="preserve">is available </w:t>
      </w:r>
      <w:r>
        <w:t>in the ‘</w:t>
      </w:r>
      <w:r w:rsidR="00C81B76">
        <w:t>Key Information</w:t>
      </w:r>
      <w:r>
        <w:t>/Policies’ section of the school website.</w:t>
      </w:r>
    </w:p>
    <w:p w:rsidR="00C94EB8" w:rsidRDefault="00C94EB8" w:rsidP="007155B1">
      <w:pPr>
        <w:tabs>
          <w:tab w:val="left" w:pos="6080"/>
        </w:tabs>
      </w:pPr>
    </w:p>
    <w:p w:rsidR="006B4A86" w:rsidRDefault="006B4A86" w:rsidP="007155B1">
      <w:pPr>
        <w:tabs>
          <w:tab w:val="left" w:pos="6080"/>
        </w:tabs>
      </w:pPr>
      <w:r>
        <w:t xml:space="preserve">There are also some useful </w:t>
      </w:r>
      <w:r w:rsidRPr="00C94EB8">
        <w:rPr>
          <w:b/>
          <w:u w:val="single"/>
        </w:rPr>
        <w:t>Parent Guides to Pu</w:t>
      </w:r>
      <w:r w:rsidR="00FE2E4E" w:rsidRPr="00C94EB8">
        <w:rPr>
          <w:b/>
          <w:u w:val="single"/>
        </w:rPr>
        <w:t>berty</w:t>
      </w:r>
      <w:r w:rsidR="00FE2E4E" w:rsidRPr="00C94EB8">
        <w:rPr>
          <w:b/>
        </w:rPr>
        <w:t xml:space="preserve"> on The Obamas class page</w:t>
      </w:r>
      <w:r w:rsidR="00FE2E4E">
        <w:t xml:space="preserve"> and a useful</w:t>
      </w:r>
      <w:r w:rsidR="00C94EB8">
        <w:t xml:space="preserve">, recommended </w:t>
      </w:r>
      <w:bookmarkStart w:id="0" w:name="_GoBack"/>
      <w:bookmarkEnd w:id="0"/>
      <w:r w:rsidR="00C94EB8">
        <w:t xml:space="preserve">booklet on body changes. </w:t>
      </w:r>
    </w:p>
    <w:p w:rsidR="00C81B76" w:rsidRDefault="00C81B76" w:rsidP="007155B1">
      <w:pPr>
        <w:tabs>
          <w:tab w:val="left" w:pos="6080"/>
        </w:tabs>
      </w:pPr>
    </w:p>
    <w:p w:rsidR="00C81B76" w:rsidRDefault="00C81B76" w:rsidP="007155B1">
      <w:pPr>
        <w:tabs>
          <w:tab w:val="left" w:pos="6080"/>
        </w:tabs>
      </w:pPr>
      <w:r>
        <w:t>If you wish to withdraw your child from the</w:t>
      </w:r>
      <w:r w:rsidR="001A6A9A">
        <w:t xml:space="preserve"> Relationship and</w:t>
      </w:r>
      <w:r>
        <w:t xml:space="preserve"> Sex Education lessons, please email me at </w:t>
      </w:r>
      <w:hyperlink r:id="rId7" w:history="1">
        <w:r w:rsidRPr="00D3742D">
          <w:rPr>
            <w:rStyle w:val="Hyperlink"/>
          </w:rPr>
          <w:t>c.hewitt@peaktorfederation.co.uk</w:t>
        </w:r>
      </w:hyperlink>
      <w:r>
        <w:t xml:space="preserve"> before </w:t>
      </w:r>
      <w:r w:rsidR="00E722CE">
        <w:t xml:space="preserve">Monday </w:t>
      </w:r>
      <w:r w:rsidR="001A6A9A">
        <w:t>5</w:t>
      </w:r>
      <w:r w:rsidR="001A6A9A" w:rsidRPr="001A6A9A">
        <w:rPr>
          <w:vertAlign w:val="superscript"/>
        </w:rPr>
        <w:t>th</w:t>
      </w:r>
      <w:r w:rsidR="001A6A9A">
        <w:t xml:space="preserve"> June</w:t>
      </w:r>
      <w:r>
        <w:t xml:space="preserve">. </w:t>
      </w:r>
    </w:p>
    <w:p w:rsidR="00C81B76" w:rsidRDefault="00C81B76" w:rsidP="007155B1">
      <w:pPr>
        <w:tabs>
          <w:tab w:val="left" w:pos="6080"/>
        </w:tabs>
      </w:pPr>
    </w:p>
    <w:p w:rsidR="00C81B76" w:rsidRDefault="00C81B76" w:rsidP="007155B1">
      <w:pPr>
        <w:tabs>
          <w:tab w:val="left" w:pos="6080"/>
        </w:tabs>
      </w:pPr>
      <w:r>
        <w:t>Many thanks,</w:t>
      </w:r>
    </w:p>
    <w:p w:rsidR="00C81B76" w:rsidRDefault="00C81B76" w:rsidP="007155B1">
      <w:pPr>
        <w:tabs>
          <w:tab w:val="left" w:pos="6080"/>
        </w:tabs>
      </w:pPr>
    </w:p>
    <w:p w:rsidR="00C81B76" w:rsidRDefault="00C81B76" w:rsidP="007155B1">
      <w:pPr>
        <w:tabs>
          <w:tab w:val="left" w:pos="6080"/>
        </w:tabs>
      </w:pPr>
    </w:p>
    <w:p w:rsidR="00C81B76" w:rsidRDefault="00C81B76" w:rsidP="007155B1">
      <w:pPr>
        <w:tabs>
          <w:tab w:val="left" w:pos="6080"/>
        </w:tabs>
      </w:pPr>
    </w:p>
    <w:p w:rsidR="00C81B76" w:rsidRDefault="00C81B76" w:rsidP="007155B1">
      <w:pPr>
        <w:tabs>
          <w:tab w:val="left" w:pos="6080"/>
        </w:tabs>
      </w:pPr>
    </w:p>
    <w:p w:rsidR="00C81B76" w:rsidRDefault="00C81B76" w:rsidP="007155B1">
      <w:pPr>
        <w:tabs>
          <w:tab w:val="left" w:pos="6080"/>
        </w:tabs>
      </w:pPr>
      <w:r>
        <w:t>Claire Hewitt</w:t>
      </w:r>
    </w:p>
    <w:p w:rsidR="00C81B76" w:rsidRDefault="00C81B76" w:rsidP="007155B1">
      <w:pPr>
        <w:tabs>
          <w:tab w:val="left" w:pos="6080"/>
        </w:tabs>
      </w:pPr>
    </w:p>
    <w:p w:rsidR="00AA7218" w:rsidRPr="007155B1" w:rsidRDefault="00863681" w:rsidP="007155B1">
      <w:pPr>
        <w:tabs>
          <w:tab w:val="left" w:pos="6080"/>
        </w:tabs>
        <w:rPr>
          <w:rFonts w:ascii="SassoonCRInfant" w:hAnsi="SassoonCRInfant"/>
          <w:sz w:val="24"/>
        </w:rPr>
      </w:pPr>
      <w:r>
        <w:t>Deputy Head</w:t>
      </w:r>
      <w:r w:rsidR="00C81B76">
        <w:t xml:space="preserve"> Teacher</w:t>
      </w:r>
      <w:r w:rsidR="007155B1">
        <w:rPr>
          <w:rFonts w:ascii="SassoonCRInfant" w:hAnsi="SassoonCRInfant"/>
          <w:sz w:val="24"/>
        </w:rPr>
        <w:tab/>
      </w:r>
    </w:p>
    <w:sectPr w:rsidR="00AA7218" w:rsidRPr="007155B1" w:rsidSect="007155B1">
      <w:headerReference w:type="default" r:id="rId8"/>
      <w:footerReference w:type="default" r:id="rId9"/>
      <w:pgSz w:w="11906" w:h="16838"/>
      <w:pgMar w:top="720" w:right="720" w:bottom="720" w:left="720" w:header="709" w:footer="164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28F" w:rsidRDefault="004C728F" w:rsidP="000E171D">
      <w:r>
        <w:separator/>
      </w:r>
    </w:p>
  </w:endnote>
  <w:endnote w:type="continuationSeparator" w:id="0">
    <w:p w:rsidR="004C728F" w:rsidRDefault="004C728F" w:rsidP="000E1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CRInfant">
    <w:altName w:val="Times New Roman"/>
    <w:charset w:val="00"/>
    <w:family w:val="auto"/>
    <w:pitch w:val="variable"/>
    <w:sig w:usb0="A00000AF" w:usb1="1000204A" w:usb2="00000000" w:usb3="00000000" w:csb0="00000111" w:csb1="00000000"/>
  </w:font>
  <w:font w:name="Segoe UI">
    <w:panose1 w:val="020B0502040204020203"/>
    <w:charset w:val="00"/>
    <w:family w:val="swiss"/>
    <w:pitch w:val="variable"/>
    <w:sig w:usb0="E4002EFF" w:usb1="C000E47F" w:usb2="00000009" w:usb3="00000000" w:csb0="000001FF" w:csb1="00000000"/>
  </w:font>
  <w:font w:name="Pacifico">
    <w:altName w:val="Malgun Gothic Semilight"/>
    <w:charset w:val="00"/>
    <w:family w:val="auto"/>
    <w:pitch w:val="variable"/>
    <w:sig w:usb0="A000002F" w:usb1="4800004B" w:usb2="14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71D" w:rsidRPr="005C692C" w:rsidRDefault="007155B1" w:rsidP="000E171D">
    <w:pPr>
      <w:pStyle w:val="Footer"/>
      <w:tabs>
        <w:tab w:val="left" w:pos="998"/>
        <w:tab w:val="center" w:pos="5233"/>
      </w:tabs>
      <w:rPr>
        <w:sz w:val="2"/>
        <w:szCs w:val="2"/>
      </w:rPr>
    </w:pPr>
    <w:r>
      <w:rPr>
        <w:rFonts w:ascii="SassoonCRInfant" w:hAnsi="SassoonCRInfant"/>
        <w:noProof/>
        <w:sz w:val="24"/>
        <w:lang w:eastAsia="en-GB"/>
      </w:rPr>
      <mc:AlternateContent>
        <mc:Choice Requires="wpg">
          <w:drawing>
            <wp:anchor distT="0" distB="0" distL="114300" distR="114300" simplePos="0" relativeHeight="251659264" behindDoc="0" locked="0" layoutInCell="1" allowOverlap="1" wp14:anchorId="050409F7" wp14:editId="06FEEFEC">
              <wp:simplePos x="0" y="0"/>
              <wp:positionH relativeFrom="margin">
                <wp:align>center</wp:align>
              </wp:positionH>
              <wp:positionV relativeFrom="paragraph">
                <wp:posOffset>-304800</wp:posOffset>
              </wp:positionV>
              <wp:extent cx="13224680" cy="1303292"/>
              <wp:effectExtent l="0" t="0" r="15240" b="11430"/>
              <wp:wrapNone/>
              <wp:docPr id="1" name="Group 1"/>
              <wp:cNvGraphicFramePr/>
              <a:graphic xmlns:a="http://schemas.openxmlformats.org/drawingml/2006/main">
                <a:graphicData uri="http://schemas.microsoft.com/office/word/2010/wordprocessingGroup">
                  <wpg:wgp>
                    <wpg:cNvGrpSpPr/>
                    <wpg:grpSpPr>
                      <a:xfrm>
                        <a:off x="0" y="0"/>
                        <a:ext cx="13224680" cy="1303292"/>
                        <a:chOff x="0" y="0"/>
                        <a:chExt cx="13224680" cy="1303292"/>
                      </a:xfrm>
                    </wpg:grpSpPr>
                    <wps:wsp>
                      <wps:cNvPr id="4" name="Rectangle 3"/>
                      <wps:cNvSpPr/>
                      <wps:spPr>
                        <a:xfrm>
                          <a:off x="0" y="0"/>
                          <a:ext cx="13224680" cy="1303292"/>
                        </a:xfrm>
                        <a:prstGeom prst="rect">
                          <a:avLst/>
                        </a:prstGeom>
                        <a:solidFill>
                          <a:srgbClr val="264FB1"/>
                        </a:solidFill>
                        <a:ln>
                          <a:solidFill>
                            <a:srgbClr val="264FB1"/>
                          </a:solidFill>
                        </a:ln>
                        <a:effectLst>
                          <a:softEdge rad="317500"/>
                        </a:effectLst>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 name="TextBox 11"/>
                      <wps:cNvSpPr txBox="1"/>
                      <wps:spPr>
                        <a:xfrm>
                          <a:off x="3135900" y="202166"/>
                          <a:ext cx="3553460" cy="876935"/>
                        </a:xfrm>
                        <a:prstGeom prst="rect">
                          <a:avLst/>
                        </a:prstGeom>
                        <a:noFill/>
                      </wps:spPr>
                      <wps:txbx>
                        <w:txbxContent>
                          <w:p w:rsidR="007155B1" w:rsidRPr="007155B1" w:rsidRDefault="007155B1" w:rsidP="007155B1">
                            <w:pPr>
                              <w:pStyle w:val="NormalWeb"/>
                              <w:spacing w:before="0" w:beforeAutospacing="0" w:after="0" w:afterAutospacing="0"/>
                              <w:rPr>
                                <w:sz w:val="18"/>
                              </w:rPr>
                            </w:pPr>
                            <w:r w:rsidRPr="007155B1">
                              <w:rPr>
                                <w:rFonts w:ascii="Pacifico" w:eastAsia="Pacifico" w:hAnsi="Pacifico" w:cstheme="minorBidi"/>
                                <w:i/>
                                <w:iCs/>
                                <w:color w:val="FFFFFF" w:themeColor="background1"/>
                                <w:kern w:val="24"/>
                                <w:sz w:val="56"/>
                                <w:szCs w:val="144"/>
                                <w14:shadow w14:blurRad="38100" w14:dist="38100" w14:dir="2700000" w14:sx="100000" w14:sy="100000" w14:kx="0" w14:ky="0" w14:algn="tl">
                                  <w14:srgbClr w14:val="000000">
                                    <w14:alpha w14:val="57000"/>
                                  </w14:srgbClr>
                                </w14:shadow>
                              </w:rPr>
                              <w:t>rowsleyprimary.co.uk</w:t>
                            </w:r>
                          </w:p>
                          <w:p w:rsidR="007155B1" w:rsidRPr="007155B1" w:rsidRDefault="007155B1" w:rsidP="007155B1">
                            <w:pPr>
                              <w:rPr>
                                <w:sz w:val="18"/>
                              </w:rPr>
                            </w:pPr>
                          </w:p>
                        </w:txbxContent>
                      </wps:txbx>
                      <wps:bodyPr wrap="none" rtlCol="0">
                        <a:spAutoFit/>
                      </wps:bodyPr>
                    </wps:wsp>
                    <pic:pic xmlns:pic="http://schemas.openxmlformats.org/drawingml/2006/picture">
                      <pic:nvPicPr>
                        <pic:cNvPr id="5"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8877300" y="101600"/>
                          <a:ext cx="1265555" cy="94361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wpg:wgp>
                </a:graphicData>
              </a:graphic>
            </wp:anchor>
          </w:drawing>
        </mc:Choice>
        <mc:Fallback xmlns:cx1="http://schemas.microsoft.com/office/drawing/2015/9/8/chartex">
          <w:pict>
            <v:group w14:anchorId="050409F7" id="Group 1" o:spid="_x0000_s1026" style="position:absolute;margin-left:0;margin-top:-24pt;width:1041.3pt;height:102.6pt;z-index:251659264;mso-position-horizontal:center;mso-position-horizontal-relative:margin" coordsize="132246,130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">
              <v:rect id="Rectangle 3" o:spid="_x0000_s1027" style="position:absolute;width:132246;height:13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" fillcolor="#264fb1" strokecolor="#264fb1" strokeweight="1pt"/>
              <v:shapetype id="_x0000_t202" coordsize="21600,21600" o:spt="202" path="m,l,21600r21600,l21600,xe">
                <v:stroke joinstyle="miter"/>
                <v:path gradientshapeok="t" o:connecttype="rect"/>
              </v:shapetype>
              <v:shape id="TextBox 11" o:spid="_x0000_s1028" type="#_x0000_t202" style="position:absolute;left:31363;top:2026;width:32671;height:67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" filled="f" stroked="f">
                <v:textbox style="mso-fit-shape-to-text:t">
                  <w:txbxContent>
                    <w:p w:rsidR="007155B1" w:rsidRPr="007155B1" w:rsidRDefault="007155B1" w:rsidP="007155B1">
                      <w:pPr>
                        <w:pStyle w:val="NormalWeb"/>
                        <w:spacing w:before="0" w:beforeAutospacing="0" w:after="0" w:afterAutospacing="0"/>
                        <w:rPr>
                          <w:sz w:val="18"/>
                        </w:rPr>
                      </w:pPr>
                      <w:r w:rsidRPr="007155B1">
                        <w:rPr>
                          <w:rFonts w:ascii="Pacifico" w:eastAsia="Pacifico" w:hAnsi="Pacifico" w:cstheme="minorBidi"/>
                          <w:i/>
                          <w:iCs/>
                          <w:color w:val="FFFFFF" w:themeColor="background1"/>
                          <w:kern w:val="24"/>
                          <w:sz w:val="56"/>
                          <w:szCs w:val="144"/>
                          <w14:shadow w14:blurRad="38100" w14:dist="38100" w14:dir="2700000" w14:sx="100000" w14:sy="100000" w14:kx="0" w14:ky="0" w14:algn="tl">
                            <w14:srgbClr w14:val="000000">
                              <w14:alpha w14:val="57000"/>
                            </w14:srgbClr>
                          </w14:shadow>
                        </w:rPr>
                        <w:t>rowsleyprimary.co.uk</w:t>
                      </w:r>
                    </w:p>
                    <w:p w:rsidR="007155B1" w:rsidRPr="007155B1" w:rsidRDefault="007155B1" w:rsidP="007155B1">
                      <w:pPr>
                        <w:rPr>
                          <w:sz w:val="18"/>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88773;top:1016;width:12655;height:9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" adj="3600">
                <v:imagedata r:id="rId2" o:title=""/>
                <v:shadow on="t" type="perspective" color="black" opacity="19660f" origin="-.5,-.5" offset=".32197mm,.08628mm" matrix=",2098f,3741f,64225f"/>
                <o:extrusion v:ext="view" rotationangle="30,20" viewpoint="0,100pt" viewpointorigin="0,.5" skewangle="45" type="perspective"/>
                <v:path arrowok="t"/>
              </v:shape>
              <w10:wrap anchorx="margin"/>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28F" w:rsidRDefault="004C728F" w:rsidP="000E171D">
      <w:r>
        <w:separator/>
      </w:r>
    </w:p>
  </w:footnote>
  <w:footnote w:type="continuationSeparator" w:id="0">
    <w:p w:rsidR="004C728F" w:rsidRDefault="004C728F" w:rsidP="000E17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915"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67"/>
      <w:gridCol w:w="3548"/>
    </w:tblGrid>
    <w:tr w:rsidR="005C692C" w:rsidRPr="00642D85" w:rsidTr="005C692C">
      <w:tc>
        <w:tcPr>
          <w:tcW w:w="7367" w:type="dxa"/>
          <w:vAlign w:val="center"/>
        </w:tcPr>
        <w:p w:rsidR="005C692C" w:rsidRPr="00642D85" w:rsidRDefault="007155B1" w:rsidP="005C692C">
          <w:pPr>
            <w:rPr>
              <w:sz w:val="40"/>
              <w:u w:val="single"/>
            </w:rPr>
          </w:pPr>
          <w:r w:rsidRPr="00693A6A">
            <w:rPr>
              <w:rFonts w:ascii="Pacifico" w:hAnsi="Pacifico"/>
              <w:noProof/>
              <w:sz w:val="36"/>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Rowsley C of E Primary School</w:t>
          </w:r>
        </w:p>
        <w:p w:rsidR="005C692C" w:rsidRPr="007155B1" w:rsidRDefault="005C692C" w:rsidP="005C692C">
          <w:pPr>
            <w:rPr>
              <w:color w:val="2F5496" w:themeColor="accent5" w:themeShade="BF"/>
              <w:sz w:val="22"/>
            </w:rPr>
          </w:pPr>
          <w:r w:rsidRPr="007155B1">
            <w:rPr>
              <w:color w:val="2F5496" w:themeColor="accent5" w:themeShade="BF"/>
              <w:sz w:val="22"/>
            </w:rPr>
            <w:t>Woodhouse Road, Rowsley, Matlock, Derbyshire, DE4 2ED</w:t>
          </w:r>
        </w:p>
        <w:p w:rsidR="000A5AE2" w:rsidRDefault="005C692C" w:rsidP="005C692C">
          <w:pPr>
            <w:pStyle w:val="NoSpacing"/>
            <w:rPr>
              <w:color w:val="2F5496" w:themeColor="accent5" w:themeShade="BF"/>
            </w:rPr>
          </w:pPr>
          <w:r w:rsidRPr="007155B1">
            <w:rPr>
              <w:color w:val="2F5496" w:themeColor="accent5" w:themeShade="BF"/>
            </w:rPr>
            <w:t xml:space="preserve">Tel: </w:t>
          </w:r>
          <w:r w:rsidR="00893B8A" w:rsidRPr="007155B1">
            <w:rPr>
              <w:color w:val="2F5496" w:themeColor="accent5" w:themeShade="BF"/>
            </w:rPr>
            <w:t>(01629) 733727</w:t>
          </w:r>
          <w:r w:rsidR="007155B1">
            <w:rPr>
              <w:color w:val="2F5496" w:themeColor="accent5" w:themeShade="BF"/>
            </w:rPr>
            <w:tab/>
          </w:r>
        </w:p>
        <w:p w:rsidR="005C692C" w:rsidRPr="007155B1" w:rsidRDefault="005C692C" w:rsidP="005C692C">
          <w:pPr>
            <w:pStyle w:val="NoSpacing"/>
            <w:rPr>
              <w:color w:val="2F5496" w:themeColor="accent5" w:themeShade="BF"/>
            </w:rPr>
          </w:pPr>
          <w:r w:rsidRPr="007155B1">
            <w:rPr>
              <w:color w:val="2F5496" w:themeColor="accent5" w:themeShade="BF"/>
            </w:rPr>
            <w:t xml:space="preserve">Email: </w:t>
          </w:r>
          <w:hyperlink r:id="rId1" w:history="1">
            <w:r w:rsidRPr="007155B1">
              <w:rPr>
                <w:rStyle w:val="Hyperlink"/>
                <w:color w:val="2F5496" w:themeColor="accent5" w:themeShade="BF"/>
                <w:u w:val="none"/>
              </w:rPr>
              <w:t>info@rowsley.derbyshire.sch.uk</w:t>
            </w:r>
          </w:hyperlink>
        </w:p>
        <w:p w:rsidR="005C692C" w:rsidRPr="00642D85" w:rsidRDefault="003D6088" w:rsidP="005C692C">
          <w:pPr>
            <w:pStyle w:val="NoSpacing"/>
            <w:rPr>
              <w:sz w:val="18"/>
            </w:rPr>
          </w:pPr>
          <w:r>
            <w:rPr>
              <w:color w:val="2F5496" w:themeColor="accent5" w:themeShade="BF"/>
            </w:rPr>
            <w:t>Head Teacher: Mrs Alexia Wyer</w:t>
          </w:r>
        </w:p>
      </w:tc>
      <w:tc>
        <w:tcPr>
          <w:tcW w:w="3548" w:type="dxa"/>
          <w:vAlign w:val="center"/>
        </w:tcPr>
        <w:p w:rsidR="005C692C" w:rsidRPr="00642D85" w:rsidRDefault="005C692C" w:rsidP="005C692C">
          <w:pPr>
            <w:jc w:val="right"/>
          </w:pPr>
          <w:r w:rsidRPr="00642D85">
            <w:rPr>
              <w:noProof/>
              <w:lang w:eastAsia="en-GB"/>
            </w:rPr>
            <w:drawing>
              <wp:inline distT="0" distB="0" distL="0" distR="0" wp14:anchorId="2047C788" wp14:editId="7CBE6127">
                <wp:extent cx="1394557" cy="830729"/>
                <wp:effectExtent l="133350" t="76200" r="72390" b="14097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405956" cy="83751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bl>
  <w:p w:rsidR="000E171D" w:rsidRPr="005C692C" w:rsidRDefault="000E171D" w:rsidP="005C692C">
    <w:pPr>
      <w:pStyle w:val="Header"/>
      <w:rPr>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F09DD"/>
    <w:multiLevelType w:val="hybridMultilevel"/>
    <w:tmpl w:val="2CE484A2"/>
    <w:lvl w:ilvl="0" w:tplc="A476ED6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A30C30"/>
    <w:multiLevelType w:val="hybridMultilevel"/>
    <w:tmpl w:val="3ED4C852"/>
    <w:lvl w:ilvl="0" w:tplc="14EE6ED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QzMjAyM7G0NDA0MDdX0lEKTi0uzszPAykwqgUAtVwRDywAAAA="/>
  </w:docVars>
  <w:rsids>
    <w:rsidRoot w:val="000A5AE2"/>
    <w:rsid w:val="000024AE"/>
    <w:rsid w:val="00052C1E"/>
    <w:rsid w:val="00071FBB"/>
    <w:rsid w:val="000A5AE2"/>
    <w:rsid w:val="000E171D"/>
    <w:rsid w:val="000E5341"/>
    <w:rsid w:val="001133B1"/>
    <w:rsid w:val="00160D47"/>
    <w:rsid w:val="00183B30"/>
    <w:rsid w:val="001A6A9A"/>
    <w:rsid w:val="00206F1D"/>
    <w:rsid w:val="00241B76"/>
    <w:rsid w:val="00253C9F"/>
    <w:rsid w:val="002568C4"/>
    <w:rsid w:val="00270C89"/>
    <w:rsid w:val="002A469F"/>
    <w:rsid w:val="002B3E35"/>
    <w:rsid w:val="003A01D1"/>
    <w:rsid w:val="003D13FE"/>
    <w:rsid w:val="003D6088"/>
    <w:rsid w:val="00421111"/>
    <w:rsid w:val="004268F5"/>
    <w:rsid w:val="004C728F"/>
    <w:rsid w:val="004D2414"/>
    <w:rsid w:val="004E0DB6"/>
    <w:rsid w:val="00507D7A"/>
    <w:rsid w:val="00560417"/>
    <w:rsid w:val="0059316F"/>
    <w:rsid w:val="005C692C"/>
    <w:rsid w:val="005E5B31"/>
    <w:rsid w:val="005E7728"/>
    <w:rsid w:val="005F0DF9"/>
    <w:rsid w:val="006035E0"/>
    <w:rsid w:val="00617A5C"/>
    <w:rsid w:val="0063408F"/>
    <w:rsid w:val="00665F5E"/>
    <w:rsid w:val="00674152"/>
    <w:rsid w:val="006B4A86"/>
    <w:rsid w:val="007155B1"/>
    <w:rsid w:val="007B5A1B"/>
    <w:rsid w:val="007D0AFE"/>
    <w:rsid w:val="007D639E"/>
    <w:rsid w:val="008174CB"/>
    <w:rsid w:val="008438B8"/>
    <w:rsid w:val="00850492"/>
    <w:rsid w:val="008571DC"/>
    <w:rsid w:val="00863681"/>
    <w:rsid w:val="00893B8A"/>
    <w:rsid w:val="008D39B9"/>
    <w:rsid w:val="009050D9"/>
    <w:rsid w:val="00957EA3"/>
    <w:rsid w:val="00962787"/>
    <w:rsid w:val="00A77AE1"/>
    <w:rsid w:val="00A81363"/>
    <w:rsid w:val="00AA3652"/>
    <w:rsid w:val="00AA7218"/>
    <w:rsid w:val="00B51E77"/>
    <w:rsid w:val="00B723BD"/>
    <w:rsid w:val="00C81B76"/>
    <w:rsid w:val="00C94EB8"/>
    <w:rsid w:val="00CB0D84"/>
    <w:rsid w:val="00CD4EA9"/>
    <w:rsid w:val="00CF718A"/>
    <w:rsid w:val="00CF7F45"/>
    <w:rsid w:val="00DC782F"/>
    <w:rsid w:val="00E722CE"/>
    <w:rsid w:val="00E83E69"/>
    <w:rsid w:val="00EC64F6"/>
    <w:rsid w:val="00F812AC"/>
    <w:rsid w:val="00FE1634"/>
    <w:rsid w:val="00FE2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8B7D28"/>
  <w15:chartTrackingRefBased/>
  <w15:docId w15:val="{738888C2-7726-4ECE-8421-25C5F1DB5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171D"/>
    <w:pPr>
      <w:tabs>
        <w:tab w:val="center" w:pos="4513"/>
        <w:tab w:val="right" w:pos="9026"/>
      </w:tabs>
    </w:pPr>
  </w:style>
  <w:style w:type="character" w:customStyle="1" w:styleId="HeaderChar">
    <w:name w:val="Header Char"/>
    <w:basedOn w:val="DefaultParagraphFont"/>
    <w:link w:val="Header"/>
    <w:uiPriority w:val="99"/>
    <w:rsid w:val="000E171D"/>
  </w:style>
  <w:style w:type="paragraph" w:styleId="Footer">
    <w:name w:val="footer"/>
    <w:basedOn w:val="Normal"/>
    <w:link w:val="FooterChar"/>
    <w:uiPriority w:val="99"/>
    <w:unhideWhenUsed/>
    <w:rsid w:val="000E171D"/>
    <w:pPr>
      <w:tabs>
        <w:tab w:val="center" w:pos="4513"/>
        <w:tab w:val="right" w:pos="9026"/>
      </w:tabs>
    </w:pPr>
  </w:style>
  <w:style w:type="character" w:customStyle="1" w:styleId="FooterChar">
    <w:name w:val="Footer Char"/>
    <w:basedOn w:val="DefaultParagraphFont"/>
    <w:link w:val="Footer"/>
    <w:uiPriority w:val="99"/>
    <w:rsid w:val="000E171D"/>
  </w:style>
  <w:style w:type="table" w:styleId="TableGrid">
    <w:name w:val="Table Grid"/>
    <w:basedOn w:val="TableNormal"/>
    <w:uiPriority w:val="59"/>
    <w:rsid w:val="005C692C"/>
    <w:rPr>
      <w:rFonts w:ascii="SassoonCRInfant" w:hAnsi="SassoonCRInfan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C692C"/>
    <w:rPr>
      <w:rFonts w:cs="Arial"/>
      <w:szCs w:val="24"/>
    </w:rPr>
  </w:style>
  <w:style w:type="character" w:styleId="Hyperlink">
    <w:name w:val="Hyperlink"/>
    <w:basedOn w:val="DefaultParagraphFont"/>
    <w:uiPriority w:val="99"/>
    <w:unhideWhenUsed/>
    <w:rsid w:val="005C692C"/>
    <w:rPr>
      <w:color w:val="0563C1" w:themeColor="hyperlink"/>
      <w:u w:val="single"/>
    </w:rPr>
  </w:style>
  <w:style w:type="paragraph" w:styleId="NormalWeb">
    <w:name w:val="Normal (Web)"/>
    <w:basedOn w:val="Normal"/>
    <w:uiPriority w:val="99"/>
    <w:semiHidden/>
    <w:unhideWhenUsed/>
    <w:rsid w:val="007155B1"/>
    <w:pPr>
      <w:spacing w:before="100" w:beforeAutospacing="1" w:after="100" w:afterAutospacing="1"/>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0024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24AE"/>
    <w:rPr>
      <w:rFonts w:ascii="Segoe UI" w:hAnsi="Segoe UI" w:cs="Segoe UI"/>
      <w:sz w:val="18"/>
      <w:szCs w:val="18"/>
    </w:rPr>
  </w:style>
  <w:style w:type="paragraph" w:styleId="ListParagraph">
    <w:name w:val="List Paragraph"/>
    <w:basedOn w:val="Normal"/>
    <w:uiPriority w:val="34"/>
    <w:qFormat/>
    <w:rsid w:val="003D60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hewitt@peaktorfederatio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hyperlink" Target="mailto:info@rowsley.derbyshire.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School%20Letter%20Head%20v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School Letter Head v2.0</Template>
  <TotalTime>45</TotalTime>
  <Pages>2</Pages>
  <Words>906</Words>
  <Characters>5166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Chewitt</cp:lastModifiedBy>
  <cp:revision>7</cp:revision>
  <cp:lastPrinted>2019-06-17T12:53:00Z</cp:lastPrinted>
  <dcterms:created xsi:type="dcterms:W3CDTF">2022-06-23T16:32:00Z</dcterms:created>
  <dcterms:modified xsi:type="dcterms:W3CDTF">2023-05-31T20:18:00Z</dcterms:modified>
</cp:coreProperties>
</file>